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rPr>
              <w:sz w:val="20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F0381" w:rsidRDefault="007147D7" w:rsidP="00637200">
                <w:pPr>
                  <w:pStyle w:val="Wcicienormalne"/>
                  <w:rPr>
                    <w:sz w:val="20"/>
                  </w:rPr>
                </w:pPr>
                <w:r w:rsidRPr="006F0381">
                  <w:rPr>
                    <w:sz w:val="20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F0381" w:rsidRDefault="00B84CAA" w:rsidP="00637200">
            <w:pPr>
              <w:pStyle w:val="Wcicienormalne"/>
              <w:rPr>
                <w:sz w:val="20"/>
              </w:rPr>
            </w:pPr>
            <w:sdt>
              <w:sdtPr>
                <w:rPr>
                  <w:sz w:val="20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F0381">
                  <w:rPr>
                    <w:sz w:val="20"/>
                    <w:lang w:bidi="pl-PL"/>
                  </w:rPr>
                  <w:t>Nazwisko</w:t>
                </w:r>
              </w:sdtContent>
            </w:sdt>
            <w:r w:rsidR="006865CF" w:rsidRPr="006F0381">
              <w:rPr>
                <w:sz w:val="20"/>
              </w:rPr>
              <w:t xml:space="preserve"> </w:t>
            </w:r>
            <w:r w:rsidR="006865CF" w:rsidRPr="006F0381">
              <w:rPr>
                <w:sz w:val="20"/>
                <w:szCs w:val="20"/>
              </w:rPr>
              <w:t>(osoba</w:t>
            </w:r>
            <w:r w:rsidR="00E47687" w:rsidRPr="006F0381">
              <w:rPr>
                <w:sz w:val="20"/>
                <w:szCs w:val="20"/>
              </w:rPr>
              <w:t xml:space="preserve"> zgłaszająca noclegi</w:t>
            </w:r>
            <w:r w:rsidR="006865CF" w:rsidRPr="006F0381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F0381" w:rsidRDefault="00B84CAA" w:rsidP="00637200">
            <w:pPr>
              <w:pStyle w:val="Wcicienormalne"/>
              <w:rPr>
                <w:sz w:val="20"/>
              </w:rPr>
            </w:pPr>
            <w:sdt>
              <w:sdtPr>
                <w:rPr>
                  <w:sz w:val="20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F0381">
                  <w:rPr>
                    <w:sz w:val="20"/>
                    <w:lang w:bidi="pl-PL"/>
                  </w:rPr>
                  <w:t>Telefon komórkowy</w:t>
                </w:r>
              </w:sdtContent>
            </w:sdt>
            <w:r w:rsidR="00292898" w:rsidRPr="006F0381">
              <w:rPr>
                <w:sz w:val="20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F0381" w:rsidRDefault="00B84CAA" w:rsidP="00A85EA0">
            <w:pPr>
              <w:pStyle w:val="Wcicienormalne"/>
              <w:rPr>
                <w:sz w:val="20"/>
              </w:rPr>
            </w:pPr>
            <w:sdt>
              <w:sdtPr>
                <w:rPr>
                  <w:sz w:val="20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F0381">
                  <w:rPr>
                    <w:sz w:val="20"/>
                    <w:lang w:bidi="pl-PL"/>
                  </w:rPr>
                  <w:t>Adres e-mail</w:t>
                </w:r>
              </w:sdtContent>
            </w:sdt>
            <w:r w:rsidR="006865CF" w:rsidRPr="006F0381">
              <w:rPr>
                <w:sz w:val="20"/>
              </w:rPr>
              <w:t xml:space="preserve"> (</w:t>
            </w:r>
            <w:r w:rsidR="006865CF" w:rsidRPr="006F0381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6F0381">
              <w:rPr>
                <w:sz w:val="20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6F0381" w:rsidRDefault="000172E5" w:rsidP="006145D8">
            <w:pPr>
              <w:rPr>
                <w:rFonts w:asciiTheme="majorHAnsi" w:hAnsiTheme="majorHAnsi"/>
                <w:b/>
                <w:sz w:val="20"/>
              </w:rPr>
            </w:pPr>
          </w:p>
        </w:tc>
      </w:tr>
      <w:tr w:rsidR="006F0381" w:rsidRPr="00846B76" w14:paraId="06A65739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66CD7E9" w14:textId="77777777" w:rsidR="006F0381" w:rsidRPr="006F0381" w:rsidRDefault="006F0381" w:rsidP="006145D8">
            <w:pPr>
              <w:rPr>
                <w:rFonts w:asciiTheme="majorHAnsi" w:hAnsiTheme="majorHAnsi"/>
                <w:b/>
                <w:sz w:val="20"/>
              </w:rPr>
            </w:pPr>
          </w:p>
          <w:p w14:paraId="437550B7" w14:textId="77777777" w:rsidR="006F0381" w:rsidRPr="006F0381" w:rsidRDefault="006F0381" w:rsidP="006145D8">
            <w:pPr>
              <w:rPr>
                <w:rFonts w:asciiTheme="majorHAnsi" w:hAnsiTheme="majorHAnsi"/>
                <w:b/>
                <w:sz w:val="20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5AEA7F4A" w:rsidR="000172E5" w:rsidRPr="006F0381" w:rsidRDefault="006F0381" w:rsidP="001B1E7D">
            <w:pPr>
              <w:pStyle w:val="Nagwek1"/>
              <w:outlineLvl w:val="0"/>
              <w:rPr>
                <w:sz w:val="20"/>
              </w:rPr>
            </w:pPr>
            <w:r w:rsidRPr="006F0381">
              <w:rPr>
                <w:sz w:val="20"/>
              </w:rPr>
              <w:t>D</w:t>
            </w:r>
            <w:r w:rsidR="001B1E7D" w:rsidRPr="006F0381">
              <w:rPr>
                <w:sz w:val="20"/>
              </w:rPr>
              <w:t xml:space="preserve">ane </w:t>
            </w:r>
            <w:r w:rsidR="007A5FB5" w:rsidRPr="006F0381">
              <w:rPr>
                <w:sz w:val="20"/>
              </w:rPr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6F0381" w:rsidRDefault="006865CF" w:rsidP="00A85EA0">
            <w:pPr>
              <w:pStyle w:val="Wcicienormalne"/>
              <w:rPr>
                <w:sz w:val="20"/>
              </w:rPr>
            </w:pPr>
            <w:r w:rsidRPr="006F0381">
              <w:rPr>
                <w:sz w:val="20"/>
              </w:rPr>
              <w:t xml:space="preserve">Liczba noclegów </w:t>
            </w:r>
            <w:r w:rsidR="00A85EA0" w:rsidRPr="006F0381">
              <w:rPr>
                <w:sz w:val="20"/>
              </w:rPr>
              <w:t>(</w:t>
            </w:r>
            <w:r w:rsidRPr="006F0381">
              <w:rPr>
                <w:sz w:val="20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6F0381" w:rsidRDefault="006865CF" w:rsidP="006865CF">
            <w:pPr>
              <w:pStyle w:val="Wcicienormalne"/>
              <w:rPr>
                <w:sz w:val="20"/>
              </w:rPr>
            </w:pPr>
            <w:r w:rsidRPr="006F0381">
              <w:rPr>
                <w:sz w:val="20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6F0381">
        <w:trPr>
          <w:trHeight w:val="1672"/>
        </w:trPr>
        <w:tc>
          <w:tcPr>
            <w:tcW w:w="1414" w:type="pct"/>
            <w:vAlign w:val="bottom"/>
          </w:tcPr>
          <w:p w14:paraId="77998E74" w14:textId="1FA825D8" w:rsidR="00292898" w:rsidRPr="006F0381" w:rsidRDefault="00292898" w:rsidP="006865CF">
            <w:pPr>
              <w:pStyle w:val="Wcicienormalne"/>
              <w:rPr>
                <w:sz w:val="20"/>
              </w:rPr>
            </w:pPr>
            <w:r w:rsidRPr="006F0381">
              <w:rPr>
                <w:sz w:val="20"/>
              </w:rPr>
              <w:t>Planowane miejsce biwakowania (nazwa obszaru</w:t>
            </w:r>
            <w:r w:rsidR="006F0381" w:rsidRPr="006F0381">
              <w:rPr>
                <w:sz w:val="20"/>
              </w:rPr>
              <w:t>, oddział leśny</w:t>
            </w:r>
            <w:r w:rsidRPr="006F0381">
              <w:rPr>
                <w:sz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6F0381" w:rsidRDefault="000172E5" w:rsidP="000B2CBC">
            <w:pPr>
              <w:pStyle w:val="Wcicienormalne"/>
              <w:rPr>
                <w:sz w:val="20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6F0381" w:rsidRDefault="000172E5" w:rsidP="006145D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1D3F69C6" w:rsidR="00F71B2C" w:rsidRPr="006F0381" w:rsidRDefault="00F71B2C" w:rsidP="006F0381">
            <w:pPr>
              <w:ind w:left="743"/>
              <w:rPr>
                <w:rFonts w:cs="Times New Roman"/>
                <w:color w:val="000000" w:themeColor="text1"/>
                <w:sz w:val="20"/>
              </w:rPr>
            </w:pPr>
            <w:r w:rsidRPr="006F0381">
              <w:rPr>
                <w:rFonts w:cs="Times New Roman"/>
                <w:color w:val="000000" w:themeColor="text1"/>
                <w:sz w:val="20"/>
              </w:rPr>
              <w:t>Zgoda na  gromadzenie danych osobowych</w:t>
            </w:r>
            <w:r w:rsidRPr="006F0381">
              <w:rPr>
                <w:rFonts w:cs="Times New Roman"/>
                <w:color w:val="000000" w:themeColor="text1"/>
                <w:sz w:val="20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ABB2D65" w14:textId="1F8A85FB" w:rsidR="006F0381" w:rsidRPr="00944A34" w:rsidRDefault="006F0381" w:rsidP="006F0381">
            <w:pPr>
              <w:jc w:val="both"/>
              <w:rPr>
                <w:sz w:val="20"/>
                <w:szCs w:val="20"/>
              </w:rPr>
            </w:pPr>
            <w:r w:rsidRPr="00366A7B">
              <w:rPr>
                <w:sz w:val="20"/>
                <w:szCs w:val="20"/>
              </w:rPr>
              <w:t>Wyrażam zgodę</w:t>
            </w:r>
            <w:r w:rsidRPr="00944A34">
              <w:rPr>
                <w:sz w:val="20"/>
                <w:szCs w:val="20"/>
              </w:rPr>
              <w:t xml:space="preserve"> na przetwarzanie zawartych w zgłoszeniu moich danych osobowych przez Nadleśnictwo Nidzica, w postaci: imienia i nazwiska, numeru telefonu, adresu e-mail w celu realizacji przedmiotowego zgłoszenia zgodnie z Rozporządzeniem Parlamentu Europejskiego i Rady (UE) 2016/679 z dnia 27 kwietnia 2016r. w sprawie ochrony osób fizycznych w związku z przetwarzaniem danych osobowych i w sprawie swobodnego przepływu takich danych uchylenia dyrektywy 95/46/WE (Ogólne Rozporządzenie o Ochronie Danych Osobowych) oraz ustawą z dnia 10 maja 2018 roku o ochronie danych osobowych.</w:t>
            </w:r>
          </w:p>
          <w:p w14:paraId="76B25A8E" w14:textId="3346E5E9" w:rsidR="00F71B2C" w:rsidRPr="004957C0" w:rsidRDefault="006F038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F0381">
              <w:rPr>
                <w:sz w:val="20"/>
                <w:szCs w:val="20"/>
              </w:rPr>
              <w:t>(data i podpis zgłaszającego)</w:t>
            </w:r>
            <w:bookmarkStart w:id="0" w:name="_GoBack"/>
            <w:bookmarkEnd w:id="0"/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B84CA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D880F65" w14:textId="77777777" w:rsidR="006F0381" w:rsidRDefault="006F0381" w:rsidP="006F0381">
      <w:pPr>
        <w:rPr>
          <w:rFonts w:ascii="Arial" w:hAnsi="Arial" w:cs="Arial"/>
          <w:b/>
          <w:sz w:val="16"/>
          <w:szCs w:val="16"/>
        </w:rPr>
      </w:pPr>
    </w:p>
    <w:p w14:paraId="77C367A9" w14:textId="77777777" w:rsidR="006F0381" w:rsidRDefault="006F0381" w:rsidP="006F0381">
      <w:pPr>
        <w:jc w:val="center"/>
        <w:rPr>
          <w:rFonts w:ascii="Arial" w:hAnsi="Arial" w:cs="Arial"/>
          <w:b/>
          <w:sz w:val="16"/>
          <w:szCs w:val="16"/>
        </w:rPr>
      </w:pPr>
    </w:p>
    <w:p w14:paraId="27366F12" w14:textId="77777777" w:rsidR="006F0381" w:rsidRPr="006F0381" w:rsidRDefault="006F0381" w:rsidP="006F0381">
      <w:pPr>
        <w:jc w:val="center"/>
        <w:rPr>
          <w:rFonts w:ascii="Arial" w:hAnsi="Arial" w:cs="Arial"/>
          <w:b/>
          <w:sz w:val="20"/>
          <w:szCs w:val="16"/>
        </w:rPr>
      </w:pPr>
      <w:r w:rsidRPr="006F0381">
        <w:rPr>
          <w:rFonts w:ascii="Arial" w:hAnsi="Arial" w:cs="Arial"/>
          <w:b/>
          <w:sz w:val="20"/>
          <w:szCs w:val="16"/>
        </w:rPr>
        <w:t>KLAUZULA INFORMACYJNA</w:t>
      </w:r>
    </w:p>
    <w:p w14:paraId="6E4FC621" w14:textId="77777777" w:rsidR="006F0381" w:rsidRPr="006F0381" w:rsidRDefault="006F0381" w:rsidP="006F0381">
      <w:pPr>
        <w:jc w:val="both"/>
        <w:rPr>
          <w:rFonts w:ascii="Arial" w:hAnsi="Arial" w:cs="Arial"/>
          <w:strike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ab/>
        <w:t xml:space="preserve">Wypełniając postanowienia określone w art. 13 ust. 1 i 2 oraz art. 14 Rozporządzenia Parlamentu Europejskiego I Rady (UE) 2016/679 z dnia 27 kwietnia 2016 r. w sprawie ochrony osób fizycznych </w:t>
      </w:r>
      <w:r w:rsidRPr="006F0381">
        <w:rPr>
          <w:rFonts w:ascii="Arial" w:hAnsi="Arial" w:cs="Arial"/>
          <w:sz w:val="20"/>
          <w:szCs w:val="16"/>
        </w:rPr>
        <w:br/>
        <w:t>w związku z przetwarzaniem danych osobowych i w sprawie swobodnego przepływu takich danych oraz uchylenia dyrektywy 95/46/WE (ogólne rozporządzenie o ochronie danych) informujemy, iż:</w:t>
      </w:r>
    </w:p>
    <w:p w14:paraId="0570C080" w14:textId="77777777" w:rsidR="006F0381" w:rsidRPr="006F0381" w:rsidRDefault="006F0381" w:rsidP="006F0381">
      <w:pPr>
        <w:numPr>
          <w:ilvl w:val="0"/>
          <w:numId w:val="23"/>
        </w:numPr>
        <w:spacing w:before="360" w:after="24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 xml:space="preserve">Administratorem Pana(i) danych osobowych jest Nadleśnictwo Nidzica, ul. Dębowa 2A, </w:t>
      </w:r>
      <w:r w:rsidRPr="006F0381">
        <w:rPr>
          <w:rFonts w:ascii="Arial" w:hAnsi="Arial" w:cs="Arial"/>
          <w:sz w:val="20"/>
          <w:szCs w:val="16"/>
        </w:rPr>
        <w:br/>
        <w:t>13-100 Nidzica, REGON: 510546371.</w:t>
      </w:r>
    </w:p>
    <w:p w14:paraId="5195A02D" w14:textId="77777777" w:rsidR="006F0381" w:rsidRPr="006F0381" w:rsidRDefault="006F0381" w:rsidP="006F0381">
      <w:pPr>
        <w:numPr>
          <w:ilvl w:val="0"/>
          <w:numId w:val="23"/>
        </w:numPr>
        <w:spacing w:before="360" w:after="24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 xml:space="preserve">Kontakt z inspektorem ochrony danych jest możliwy poprzez adres email: </w:t>
      </w:r>
      <w:hyperlink r:id="rId11" w:history="1">
        <w:r w:rsidRPr="006F0381">
          <w:rPr>
            <w:rFonts w:ascii="Arial" w:hAnsi="Arial" w:cs="Arial"/>
            <w:color w:val="0563C1"/>
            <w:sz w:val="20"/>
            <w:szCs w:val="16"/>
            <w:u w:val="single"/>
          </w:rPr>
          <w:t>nidzica@olsztyn.lasy.gov.pl</w:t>
        </w:r>
      </w:hyperlink>
      <w:r w:rsidRPr="006F0381">
        <w:rPr>
          <w:rFonts w:ascii="Arial" w:hAnsi="Arial" w:cs="Arial"/>
          <w:sz w:val="20"/>
          <w:szCs w:val="16"/>
        </w:rPr>
        <w:t xml:space="preserve"> lub telefon: 89 6252841.</w:t>
      </w:r>
    </w:p>
    <w:p w14:paraId="742EC898" w14:textId="77777777" w:rsidR="006F0381" w:rsidRPr="006F0381" w:rsidRDefault="006F0381" w:rsidP="006F0381">
      <w:pPr>
        <w:numPr>
          <w:ilvl w:val="0"/>
          <w:numId w:val="23"/>
        </w:numPr>
        <w:spacing w:before="0" w:after="160" w:line="259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Celem przetwarzania danych osobowych jest udostępnianie obszaru w ramach Programu „Zanocuj w lesie” przez Administratora Danych.</w:t>
      </w:r>
    </w:p>
    <w:p w14:paraId="41D25ECA" w14:textId="77777777" w:rsidR="006F0381" w:rsidRPr="006F0381" w:rsidRDefault="006F0381" w:rsidP="006F0381">
      <w:pPr>
        <w:numPr>
          <w:ilvl w:val="0"/>
          <w:numId w:val="23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Przetwarzanie danych osobowych odbywa się na podstawie art. 6 ust. 1 lit. a) RODO - osoba, której dane dotyczą wyraziła zgodę na przetwarzanie swoich danych osobowych</w:t>
      </w:r>
    </w:p>
    <w:p w14:paraId="3E8B30B1" w14:textId="77777777" w:rsidR="006F0381" w:rsidRPr="006F0381" w:rsidRDefault="006F0381" w:rsidP="006F0381">
      <w:pPr>
        <w:numPr>
          <w:ilvl w:val="0"/>
          <w:numId w:val="23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 xml:space="preserve">Administrator Danych może przetwarzać dane osobowe jako prawnie uzasadniony interes realizowany przez Administratora Danych, o ile prawnie uzasadniony interes wystąpi. </w:t>
      </w:r>
    </w:p>
    <w:p w14:paraId="7CD7D0D0" w14:textId="77777777" w:rsidR="006F0381" w:rsidRPr="006F0381" w:rsidRDefault="006F0381" w:rsidP="006F0381">
      <w:pPr>
        <w:numPr>
          <w:ilvl w:val="0"/>
          <w:numId w:val="23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 xml:space="preserve">Dane osobowe mogą zostać ujawnione jednostkom organizacyjnym PGL Lasy Państwowe, dostawcom usług prawnych i doradczych, podmiotom, z których usług Administrator Danych będzie korzystał. </w:t>
      </w:r>
    </w:p>
    <w:p w14:paraId="7E72A595" w14:textId="77777777" w:rsidR="006F0381" w:rsidRPr="006F0381" w:rsidRDefault="006F0381" w:rsidP="006F0381">
      <w:pPr>
        <w:numPr>
          <w:ilvl w:val="0"/>
          <w:numId w:val="23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 xml:space="preserve">Dane osobowe nie są przekazywane poza Europejski Obszar Gospodarczy lub organizacji międzynarodowej. </w:t>
      </w:r>
    </w:p>
    <w:p w14:paraId="0F47463C" w14:textId="77777777" w:rsidR="006F0381" w:rsidRPr="006F0381" w:rsidRDefault="006F0381" w:rsidP="006F0381">
      <w:pPr>
        <w:numPr>
          <w:ilvl w:val="0"/>
          <w:numId w:val="23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Ma Pan/Pani prawo do:</w:t>
      </w:r>
    </w:p>
    <w:p w14:paraId="3C5E1E13" w14:textId="77777777" w:rsidR="006F0381" w:rsidRPr="006F0381" w:rsidRDefault="006F0381" w:rsidP="006F0381">
      <w:pPr>
        <w:pStyle w:val="Akapitzlist"/>
        <w:numPr>
          <w:ilvl w:val="0"/>
          <w:numId w:val="24"/>
        </w:numPr>
        <w:spacing w:after="0"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dostępu do treści swoich danych oraz otrzymania ich kopii (art. 15 RODO),</w:t>
      </w:r>
    </w:p>
    <w:p w14:paraId="01B4942D" w14:textId="77777777" w:rsidR="006F0381" w:rsidRPr="006F0381" w:rsidRDefault="006F0381" w:rsidP="006F0381">
      <w:pPr>
        <w:pStyle w:val="Akapitzlist"/>
        <w:numPr>
          <w:ilvl w:val="0"/>
          <w:numId w:val="24"/>
        </w:numPr>
        <w:spacing w:after="0"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 xml:space="preserve">sprostowania danych, </w:t>
      </w:r>
    </w:p>
    <w:p w14:paraId="07A52A97" w14:textId="77777777" w:rsidR="006F0381" w:rsidRPr="006F0381" w:rsidRDefault="006F0381" w:rsidP="006F0381">
      <w:pPr>
        <w:numPr>
          <w:ilvl w:val="0"/>
          <w:numId w:val="24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usunięcia danych,</w:t>
      </w:r>
    </w:p>
    <w:p w14:paraId="665F84B9" w14:textId="77777777" w:rsidR="006F0381" w:rsidRPr="006F0381" w:rsidRDefault="006F0381" w:rsidP="006F0381">
      <w:pPr>
        <w:numPr>
          <w:ilvl w:val="0"/>
          <w:numId w:val="24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ograniczenia przetwarzania danych,</w:t>
      </w:r>
    </w:p>
    <w:p w14:paraId="7973A1EF" w14:textId="77777777" w:rsidR="006F0381" w:rsidRPr="006F0381" w:rsidRDefault="006F0381" w:rsidP="006F0381">
      <w:pPr>
        <w:numPr>
          <w:ilvl w:val="0"/>
          <w:numId w:val="24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przenoszenia danych,</w:t>
      </w:r>
    </w:p>
    <w:p w14:paraId="64183E97" w14:textId="77777777" w:rsidR="006F0381" w:rsidRPr="006F0381" w:rsidRDefault="006F0381" w:rsidP="006F0381">
      <w:pPr>
        <w:numPr>
          <w:ilvl w:val="0"/>
          <w:numId w:val="24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wniesienia sprzeciwu wobec przetwarzania danych,</w:t>
      </w:r>
    </w:p>
    <w:p w14:paraId="11260EEF" w14:textId="77777777" w:rsidR="006F0381" w:rsidRPr="006F0381" w:rsidRDefault="006F0381" w:rsidP="006F0381">
      <w:pPr>
        <w:numPr>
          <w:ilvl w:val="0"/>
          <w:numId w:val="24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niepodlegania decyzjom podjętym w warunkach zautomatyzowanego przetwarzania danych, w tym profilowania,</w:t>
      </w:r>
    </w:p>
    <w:p w14:paraId="7C17A5C3" w14:textId="77777777" w:rsidR="006F0381" w:rsidRPr="006F0381" w:rsidRDefault="006F0381" w:rsidP="006F0381">
      <w:pPr>
        <w:numPr>
          <w:ilvl w:val="0"/>
          <w:numId w:val="24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>wniesienia skargi do organu nadzorczego (Urzędu Ochrony Danych Osobowych, ul. Stawki 2, 00 - 193 Warszawa) nadzorującego zgodność przetwarzania danych z przepisami o ochronie danych osobowych.</w:t>
      </w:r>
    </w:p>
    <w:p w14:paraId="323F19DC" w14:textId="77777777" w:rsidR="006F0381" w:rsidRPr="006F0381" w:rsidRDefault="006F0381" w:rsidP="006F0381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 xml:space="preserve">Administrator ma obowiązek przechowywać dane osobowe nie dłużej niż w terminach przewidzianych prawem oraz przez okres wynikający z aktualnego Zarządzenia Dyrektora Generalnego Lasów Państwowych w sprawie jednolitego rzeczowego wykazu akt Państwowego Gospodarstwa Leśnego Lasy Państwowe. </w:t>
      </w:r>
    </w:p>
    <w:p w14:paraId="39CFD5AE" w14:textId="77777777" w:rsidR="006F0381" w:rsidRPr="006F0381" w:rsidRDefault="006F0381" w:rsidP="006F0381">
      <w:pPr>
        <w:numPr>
          <w:ilvl w:val="0"/>
          <w:numId w:val="23"/>
        </w:numPr>
        <w:spacing w:before="0" w:after="0" w:line="276" w:lineRule="auto"/>
        <w:contextualSpacing/>
        <w:jc w:val="both"/>
        <w:rPr>
          <w:rFonts w:ascii="Arial" w:hAnsi="Arial" w:cs="Arial"/>
          <w:sz w:val="20"/>
          <w:szCs w:val="16"/>
        </w:rPr>
      </w:pPr>
      <w:r w:rsidRPr="006F0381">
        <w:rPr>
          <w:rFonts w:ascii="Arial" w:hAnsi="Arial" w:cs="Arial"/>
          <w:sz w:val="20"/>
          <w:szCs w:val="16"/>
        </w:rPr>
        <w:t xml:space="preserve">Dane osobowe nie podlegają zautomatyzowanemu podejmowaniu decyzji, w tym o profilowaniu. </w:t>
      </w:r>
    </w:p>
    <w:p w14:paraId="754535FF" w14:textId="77777777" w:rsidR="006F0381" w:rsidRDefault="006F0381" w:rsidP="006F0381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6F0381">
      <w:headerReference w:type="default" r:id="rId12"/>
      <w:footerReference w:type="default" r:id="rId13"/>
      <w:pgSz w:w="11906" w:h="16838" w:code="9"/>
      <w:pgMar w:top="1440" w:right="1440" w:bottom="1440" w:left="1440" w:header="51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49278" w14:textId="77777777" w:rsidR="00B84CAA" w:rsidRDefault="00B84CAA" w:rsidP="000172E5">
      <w:pPr>
        <w:spacing w:after="0" w:line="240" w:lineRule="auto"/>
      </w:pPr>
      <w:r>
        <w:separator/>
      </w:r>
    </w:p>
  </w:endnote>
  <w:endnote w:type="continuationSeparator" w:id="0">
    <w:p w14:paraId="0549094B" w14:textId="77777777" w:rsidR="00B84CAA" w:rsidRDefault="00B84CA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41F05D-EE0B-4F1A-BD6B-06C5DFAB37BE}"/>
    <w:embedBold r:id="rId2" w:fontKey="{7712F296-7EF2-4694-ACEE-BA9170684B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08E003B-ADCF-4830-A2DC-D424EFF3976D}"/>
    <w:embedBold r:id="rId4" w:fontKey="{C2148569-90BB-4F28-A15C-83CBE83A6847}"/>
    <w:embedItalic r:id="rId5" w:fontKey="{6096B8FE-6A5B-463C-898B-6EEFEAD5D367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F13C9BB-36B1-4319-A759-B7B98AD842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B7CD105-41B8-4B56-B0EB-32D6831188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5F44644-2310-477B-B616-B9B1053724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E4BAE" w14:textId="77777777" w:rsidR="00B84CAA" w:rsidRDefault="00B84CAA" w:rsidP="000172E5">
      <w:pPr>
        <w:spacing w:after="0" w:line="240" w:lineRule="auto"/>
      </w:pPr>
      <w:r>
        <w:separator/>
      </w:r>
    </w:p>
  </w:footnote>
  <w:footnote w:type="continuationSeparator" w:id="0">
    <w:p w14:paraId="643B08EE" w14:textId="77777777" w:rsidR="00B84CAA" w:rsidRDefault="00B84CA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22B15602">
                <wp:extent cx="638175" cy="477995"/>
                <wp:effectExtent l="0" t="0" r="0" b="0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349" cy="499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6ED1EC5" w:rsidR="00B337A2" w:rsidRPr="006F0381" w:rsidRDefault="006F0381" w:rsidP="007A5FB5">
          <w:pPr>
            <w:pStyle w:val="Nagwek"/>
            <w:jc w:val="center"/>
            <w:rPr>
              <w:sz w:val="24"/>
            </w:rPr>
          </w:pPr>
          <w:r w:rsidRPr="006F0381">
            <w:rPr>
              <w:color w:val="333333" w:themeColor="accent6" w:themeShade="80"/>
              <w:sz w:val="24"/>
            </w:rPr>
            <w:t>Z</w:t>
          </w:r>
          <w:r w:rsidR="001B1E7D" w:rsidRPr="006F0381">
            <w:rPr>
              <w:color w:val="333333" w:themeColor="accent6" w:themeShade="80"/>
              <w:sz w:val="24"/>
            </w:rPr>
            <w:t>głoszeni</w:t>
          </w:r>
          <w:r w:rsidRPr="006F0381">
            <w:rPr>
              <w:color w:val="333333" w:themeColor="accent6" w:themeShade="80"/>
              <w:sz w:val="24"/>
            </w:rPr>
            <w:t>e</w:t>
          </w:r>
          <w:r w:rsidR="001B1E7D" w:rsidRPr="006F0381">
            <w:rPr>
              <w:color w:val="333333" w:themeColor="accent6" w:themeShade="80"/>
              <w:sz w:val="24"/>
            </w:rPr>
            <w:t xml:space="preserve"> noclegu w ramach Programu „Zanocuj w lesie”</w:t>
          </w:r>
          <w:r w:rsidR="00F71B2C" w:rsidRPr="006F0381">
            <w:rPr>
              <w:color w:val="333333" w:themeColor="accent6" w:themeShade="80"/>
              <w:sz w:val="24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C2B23"/>
    <w:multiLevelType w:val="hybridMultilevel"/>
    <w:tmpl w:val="529EDF8E"/>
    <w:lvl w:ilvl="0" w:tplc="7E4A3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5C64E4B"/>
    <w:multiLevelType w:val="hybridMultilevel"/>
    <w:tmpl w:val="1F22CA0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5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0381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84CA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99"/>
    <w:qFormat/>
    <w:rsid w:val="006F0381"/>
    <w:pPr>
      <w:spacing w:before="0" w:line="276" w:lineRule="auto"/>
      <w:ind w:left="720"/>
      <w:contextualSpacing/>
    </w:pPr>
    <w:rPr>
      <w:rFonts w:eastAsiaTheme="minorEastAsia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dzica@olszty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  <w:rsid w:val="00F5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0CD1B1-F663-441C-8CD1-10D23160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488</Words>
  <Characters>2932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2021-04-29T05:45:00Z</dcterms:created>
  <dcterms:modified xsi:type="dcterms:W3CDTF">2021-04-29T05:45:00Z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